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C512B" w14:textId="77777777" w:rsidR="00294C79" w:rsidRDefault="00C731D5" w:rsidP="00294C79">
      <w:pPr>
        <w:tabs>
          <w:tab w:val="left" w:pos="4350"/>
        </w:tabs>
        <w:rPr>
          <w:rFonts w:ascii="Times New Roman" w:eastAsia="Times New Roman" w:hAnsi="Times New Roman"/>
          <w:lang w:eastAsia="en-GB"/>
        </w:rPr>
      </w:pPr>
      <w:r w:rsidRPr="00294C79"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8CD161A" wp14:editId="5ED5B5A4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5314950" cy="1304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4CE59" w14:textId="77777777" w:rsidR="00294C79" w:rsidRDefault="00294C79" w:rsidP="00294C79">
                            <w:pPr>
                              <w:jc w:val="center"/>
                              <w:rPr>
                                <w:b/>
                                <w:noProof/>
                                <w:color w:val="211FB4" w:themeColor="text2"/>
                                <w:sz w:val="36"/>
                                <w:lang w:eastAsia="en-GB"/>
                              </w:rPr>
                            </w:pPr>
                            <w:r w:rsidRPr="00C75823">
                              <w:rPr>
                                <w:b/>
                                <w:noProof/>
                                <w:color w:val="211FB4" w:themeColor="text2"/>
                                <w:sz w:val="36"/>
                                <w:lang w:eastAsia="en-GB"/>
                              </w:rPr>
                              <w:t>Community Partnership Intelligence Form</w:t>
                            </w:r>
                          </w:p>
                          <w:p w14:paraId="58FCEBCC" w14:textId="77777777" w:rsidR="00294C79" w:rsidRDefault="00294C79" w:rsidP="00294C79">
                            <w:pPr>
                              <w:jc w:val="center"/>
                            </w:pPr>
                            <w:r w:rsidRPr="00294C79">
                              <w:t>A secure way for partner agencies to share non-urgent intelligence with Thames Valley Police</w:t>
                            </w:r>
                            <w:r>
                              <w:t>.</w:t>
                            </w:r>
                          </w:p>
                          <w:p w14:paraId="79EEC52D" w14:textId="77777777" w:rsidR="00294C79" w:rsidRDefault="00294C79" w:rsidP="00294C79">
                            <w:pPr>
                              <w:jc w:val="center"/>
                            </w:pPr>
                          </w:p>
                          <w:p w14:paraId="580F47E8" w14:textId="77777777" w:rsidR="00294C79" w:rsidRDefault="00294C79" w:rsidP="00294C79">
                            <w:pPr>
                              <w:jc w:val="center"/>
                            </w:pPr>
                            <w:r>
                              <w:t>Safeguarding through shared intelligence.</w:t>
                            </w:r>
                          </w:p>
                          <w:p w14:paraId="5D467329" w14:textId="77777777" w:rsidR="00294C79" w:rsidRDefault="00294C79" w:rsidP="00294C79">
                            <w:pPr>
                              <w:jc w:val="center"/>
                            </w:pPr>
                          </w:p>
                          <w:p w14:paraId="72BCCA9A" w14:textId="77777777" w:rsidR="00294C79" w:rsidRDefault="00294C79" w:rsidP="00294C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D16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7.3pt;margin-top:6.75pt;width:418.5pt;height:102.75pt;z-index:251663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">
                <v:textbox>
                  <w:txbxContent>
                    <w:p w14:paraId="22D4CE59" w14:textId="77777777" w:rsidR="00294C79" w:rsidRDefault="00294C79" w:rsidP="00294C79">
                      <w:pPr>
                        <w:jc w:val="center"/>
                        <w:rPr>
                          <w:b/>
                          <w:noProof/>
                          <w:color w:val="211FB4" w:themeColor="text2"/>
                          <w:sz w:val="36"/>
                          <w:lang w:eastAsia="en-GB"/>
                        </w:rPr>
                      </w:pPr>
                      <w:r w:rsidRPr="00C75823">
                        <w:rPr>
                          <w:b/>
                          <w:noProof/>
                          <w:color w:val="211FB4" w:themeColor="text2"/>
                          <w:sz w:val="36"/>
                          <w:lang w:eastAsia="en-GB"/>
                        </w:rPr>
                        <w:t>Community Partnership Intelligence Form</w:t>
                      </w:r>
                    </w:p>
                    <w:p w14:paraId="58FCEBCC" w14:textId="77777777" w:rsidR="00294C79" w:rsidRDefault="00294C79" w:rsidP="00294C79">
                      <w:pPr>
                        <w:jc w:val="center"/>
                      </w:pPr>
                      <w:r w:rsidRPr="00294C79">
                        <w:t>A secure way for partner agencies to share non-urgent intelligence with Thames Valley Police</w:t>
                      </w:r>
                      <w:r>
                        <w:t>.</w:t>
                      </w:r>
                    </w:p>
                    <w:p w14:paraId="79EEC52D" w14:textId="77777777" w:rsidR="00294C79" w:rsidRDefault="00294C79" w:rsidP="00294C79">
                      <w:pPr>
                        <w:jc w:val="center"/>
                      </w:pPr>
                    </w:p>
                    <w:p w14:paraId="580F47E8" w14:textId="77777777" w:rsidR="00294C79" w:rsidRDefault="00294C79" w:rsidP="00294C79">
                      <w:pPr>
                        <w:jc w:val="center"/>
                      </w:pPr>
                      <w:r>
                        <w:t>Safeguarding through shared intelligence.</w:t>
                      </w:r>
                    </w:p>
                    <w:p w14:paraId="5D467329" w14:textId="77777777" w:rsidR="00294C79" w:rsidRDefault="00294C79" w:rsidP="00294C79">
                      <w:pPr>
                        <w:jc w:val="center"/>
                      </w:pPr>
                    </w:p>
                    <w:p w14:paraId="72BCCA9A" w14:textId="77777777" w:rsidR="00294C79" w:rsidRDefault="00294C79" w:rsidP="00294C7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7A63862" wp14:editId="4ECDDF58">
            <wp:extent cx="1181100" cy="1704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A894" w14:textId="77777777" w:rsidR="002D38BB" w:rsidRPr="00C75823" w:rsidRDefault="002D38BB" w:rsidP="00294C79">
      <w:pPr>
        <w:tabs>
          <w:tab w:val="left" w:pos="4350"/>
        </w:tabs>
        <w:rPr>
          <w:b/>
          <w:noProof/>
          <w:color w:val="211FB4" w:themeColor="text2"/>
          <w:sz w:val="36"/>
          <w:lang w:eastAsia="en-GB"/>
        </w:rPr>
      </w:pPr>
    </w:p>
    <w:p w14:paraId="2379F3F5" w14:textId="77777777" w:rsidR="002D38BB" w:rsidRDefault="002D38BB" w:rsidP="05D0F332">
      <w:pPr>
        <w:jc w:val="center"/>
        <w:rPr>
          <w:noProof/>
          <w:lang w:eastAsia="en-GB"/>
        </w:rPr>
      </w:pPr>
    </w:p>
    <w:p w14:paraId="1890CEB4" w14:textId="77777777" w:rsidR="00364BB9" w:rsidRDefault="002D38BB" w:rsidP="00294C79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  <w:r w:rsidR="00C705E4">
        <w:rPr>
          <w:noProof/>
          <w:lang w:eastAsia="en-GB"/>
        </w:rPr>
        <w:t xml:space="preserve"> </w:t>
      </w:r>
    </w:p>
    <w:p w14:paraId="06569AEC" w14:textId="77777777" w:rsidR="002D38BB" w:rsidRDefault="002D38BB" w:rsidP="00364BB9">
      <w:r>
        <w:rPr>
          <w:rFonts w:ascii="Segoe UI Symbol" w:hAnsi="Segoe UI Symbol" w:cs="Segoe UI Symbol"/>
        </w:rPr>
        <w:t>🔍</w:t>
      </w:r>
      <w:r>
        <w:t xml:space="preserve"> </w:t>
      </w:r>
      <w:r w:rsidR="00C75823">
        <w:rPr>
          <w:b/>
        </w:rPr>
        <w:t>What happens to the i</w:t>
      </w:r>
      <w:r w:rsidRPr="00C75823">
        <w:rPr>
          <w:b/>
        </w:rPr>
        <w:t>nformation</w:t>
      </w:r>
      <w:r>
        <w:t xml:space="preserve"> </w:t>
      </w:r>
      <w:r w:rsidR="00C75823" w:rsidRPr="00C75823">
        <w:rPr>
          <w:b/>
        </w:rPr>
        <w:t>you s</w:t>
      </w:r>
      <w:r w:rsidRPr="00C75823">
        <w:rPr>
          <w:b/>
        </w:rPr>
        <w:t>hare?</w:t>
      </w:r>
      <w:r w:rsidRPr="00C75823">
        <w:t xml:space="preserve"> </w:t>
      </w:r>
    </w:p>
    <w:p w14:paraId="438206CF" w14:textId="77777777" w:rsidR="002D38BB" w:rsidRDefault="002D38BB" w:rsidP="00364BB9">
      <w:r>
        <w:t xml:space="preserve">We take every report seriously: </w:t>
      </w:r>
    </w:p>
    <w:p w14:paraId="6E4BFA14" w14:textId="77777777" w:rsidR="00C75823" w:rsidRDefault="00C75823" w:rsidP="00364BB9"/>
    <w:p w14:paraId="73C5CB05" w14:textId="77777777" w:rsidR="002D38BB" w:rsidRDefault="002D38BB" w:rsidP="00364BB9">
      <w:r>
        <w:rPr>
          <w:rFonts w:ascii="Segoe UI Symbol" w:hAnsi="Segoe UI Symbol" w:cs="Segoe UI Symbol"/>
        </w:rPr>
        <w:t>✅</w:t>
      </w:r>
      <w:r>
        <w:t xml:space="preserve"> Reviewed for threat, harm, or risk </w:t>
      </w:r>
    </w:p>
    <w:p w14:paraId="060A8577" w14:textId="77777777" w:rsidR="002D38BB" w:rsidRDefault="002D38BB" w:rsidP="00364BB9">
      <w:r>
        <w:rPr>
          <w:rFonts w:ascii="Segoe UI Symbol" w:hAnsi="Segoe UI Symbol" w:cs="Segoe UI Symbol"/>
        </w:rPr>
        <w:t>🔄</w:t>
      </w:r>
      <w:r>
        <w:t xml:space="preserve"> Corroborated through parallel sourcing </w:t>
      </w:r>
    </w:p>
    <w:p w14:paraId="5CAEE971" w14:textId="77777777" w:rsidR="002D38BB" w:rsidRDefault="002D38BB" w:rsidP="00364BB9">
      <w:r>
        <w:rPr>
          <w:rFonts w:ascii="Segoe UI Symbol" w:hAnsi="Segoe UI Symbol" w:cs="Segoe UI Symbol"/>
        </w:rPr>
        <w:t>🚨</w:t>
      </w:r>
      <w:r>
        <w:t xml:space="preserve"> Acted upon where safe and appropriate </w:t>
      </w:r>
    </w:p>
    <w:p w14:paraId="3D3E6B45" w14:textId="77777777" w:rsidR="002D38BB" w:rsidRDefault="00C75823" w:rsidP="00364BB9">
      <w:r>
        <w:rPr>
          <w:noProof/>
          <w:lang w:eastAsia="en-GB"/>
        </w:rPr>
        <w:drawing>
          <wp:inline distT="0" distB="0" distL="0" distR="0" wp14:anchorId="4AFE0158" wp14:editId="0D8666A9">
            <wp:extent cx="146050" cy="146050"/>
            <wp:effectExtent l="0" t="0" r="6350" b="6350"/>
            <wp:docPr id="5" name="Picture 5" descr="Handcuffs icon, outline style 14542221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cuffs icon, outline style 14542221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8BB">
        <w:t>Used to develop disruption opportunities</w:t>
      </w:r>
    </w:p>
    <w:p w14:paraId="1EA5FA07" w14:textId="77777777" w:rsidR="0022116B" w:rsidRDefault="002D38BB" w:rsidP="00364BB9">
      <w:r>
        <w:t xml:space="preserve"> </w:t>
      </w:r>
      <w:r>
        <w:rPr>
          <w:rFonts w:ascii="Segoe UI Symbol" w:hAnsi="Segoe UI Symbol" w:cs="Segoe UI Symbol"/>
        </w:rPr>
        <w:t>🔗</w:t>
      </w:r>
      <w:r>
        <w:t xml:space="preserve"> Shared with relevant departments and agencies (when safe)</w:t>
      </w:r>
    </w:p>
    <w:p w14:paraId="6075AEB7" w14:textId="77777777" w:rsidR="002D38BB" w:rsidRDefault="002D38BB" w:rsidP="00364BB9"/>
    <w:p w14:paraId="1DBC89F5" w14:textId="77777777" w:rsidR="002D38BB" w:rsidRDefault="002D38BB" w:rsidP="00364BB9"/>
    <w:p w14:paraId="65054FEC" w14:textId="77777777" w:rsidR="002D38BB" w:rsidRPr="00C75823" w:rsidRDefault="002D38BB" w:rsidP="00C75823">
      <w:pPr>
        <w:rPr>
          <w:b/>
        </w:rPr>
      </w:pPr>
      <w:r w:rsidRPr="00C75823">
        <w:rPr>
          <w:b/>
        </w:rPr>
        <w:t xml:space="preserve">Why Keep Reporting? </w:t>
      </w:r>
    </w:p>
    <w:p w14:paraId="17D7FB5C" w14:textId="77777777" w:rsidR="002D38BB" w:rsidRDefault="002D38BB" w:rsidP="00364BB9">
      <w:r>
        <w:t xml:space="preserve">Even if you don’t see immediate action, your intelligence builds a bigger picture. Sometimes we can’t act on a single report—but your input still matters. </w:t>
      </w:r>
    </w:p>
    <w:p w14:paraId="53D2BE1B" w14:textId="77777777" w:rsidR="00C75823" w:rsidRDefault="00C75823" w:rsidP="00364BB9"/>
    <w:p w14:paraId="56D3E8CD" w14:textId="77777777" w:rsidR="00C75823" w:rsidRDefault="002D38BB" w:rsidP="00364BB9">
      <w:r>
        <w:rPr>
          <w:rFonts w:ascii="Segoe UI Symbol" w:hAnsi="Segoe UI Symbol" w:cs="Segoe UI Symbol"/>
        </w:rPr>
        <w:t>⚠</w:t>
      </w:r>
      <w:r>
        <w:t>️ Important Reminder</w:t>
      </w:r>
      <w:r w:rsidR="00C75823">
        <w:t>:</w:t>
      </w:r>
      <w:r>
        <w:t xml:space="preserve"> If there is an i</w:t>
      </w:r>
      <w:r w:rsidR="00C75823">
        <w:t>mminent threat, call 999 or 101</w:t>
      </w:r>
    </w:p>
    <w:p w14:paraId="1A96D5E5" w14:textId="77777777" w:rsidR="002D38BB" w:rsidRDefault="002D38BB" w:rsidP="00364BB9"/>
    <w:p w14:paraId="2798685E" w14:textId="77777777" w:rsidR="002D38BB" w:rsidRDefault="002D38BB" w:rsidP="00364BB9"/>
    <w:p w14:paraId="1CE89E24" w14:textId="77777777" w:rsidR="00294C79" w:rsidRDefault="00294C79" w:rsidP="00294C79">
      <w:r>
        <w:rPr>
          <w:rFonts w:ascii="Segoe UI Symbol" w:hAnsi="Segoe UI Symbol" w:cs="Segoe UI Symbol"/>
        </w:rPr>
        <w:t>🔒</w:t>
      </w:r>
      <w:r>
        <w:t xml:space="preserve"> Access the Form via this QR code: </w:t>
      </w:r>
    </w:p>
    <w:p w14:paraId="23078334" w14:textId="77777777" w:rsidR="002D38BB" w:rsidRDefault="002D38BB" w:rsidP="00364BB9">
      <w:pPr>
        <w:rPr>
          <w:noProof/>
          <w:lang w:eastAsia="en-GB"/>
        </w:rPr>
      </w:pPr>
    </w:p>
    <w:p w14:paraId="7241173D" w14:textId="77777777" w:rsidR="00DC61D2" w:rsidRPr="001510D8" w:rsidRDefault="00294C79" w:rsidP="00294C79">
      <w:pPr>
        <w:jc w:val="center"/>
        <w:rPr>
          <w:rFonts w:cstheme="minorHAnsi"/>
          <w:sz w:val="20"/>
          <w:szCs w:val="20"/>
        </w:rPr>
      </w:pPr>
      <w:r>
        <w:rPr>
          <w:rFonts w:ascii="Segoe UI Symbol" w:hAnsi="Segoe UI Symbol" w:cs="Segoe UI Symbol"/>
          <w:noProof/>
          <w:lang w:eastAsia="en-GB"/>
        </w:rPr>
        <w:drawing>
          <wp:inline distT="0" distB="0" distL="0" distR="0" wp14:anchorId="781D2520" wp14:editId="1126449F">
            <wp:extent cx="18288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56596" w14:textId="77777777" w:rsidR="00294C79" w:rsidRDefault="00294C79" w:rsidP="00294C79"/>
    <w:p w14:paraId="23B71106" w14:textId="77777777" w:rsidR="00294C79" w:rsidRDefault="00294C79" w:rsidP="00294C79"/>
    <w:p w14:paraId="4114CB60" w14:textId="77777777" w:rsidR="00294C79" w:rsidRDefault="00294C79" w:rsidP="00294C79">
      <w:r>
        <w:t>Or use this direct link:</w:t>
      </w:r>
    </w:p>
    <w:p w14:paraId="55CB048E" w14:textId="77777777" w:rsidR="00294C79" w:rsidRDefault="00294C79" w:rsidP="00294C79">
      <w:r>
        <w:t xml:space="preserve"> </w:t>
      </w:r>
      <w:r>
        <w:rPr>
          <w:rFonts w:ascii="Segoe UI Symbol" w:hAnsi="Segoe UI Symbol" w:cs="Segoe UI Symbol"/>
        </w:rPr>
        <w:t>👉</w:t>
      </w:r>
      <w:r>
        <w:t xml:space="preserve"> </w:t>
      </w:r>
      <w:hyperlink r:id="rId14" w:history="1">
        <w:r>
          <w:rPr>
            <w:rStyle w:val="Hyperlink"/>
          </w:rPr>
          <w:t>Share community partnership intelligence | Thames Valley Police</w:t>
        </w:r>
      </w:hyperlink>
    </w:p>
    <w:p w14:paraId="687A9DE4" w14:textId="77777777" w:rsidR="00294C79" w:rsidRDefault="00294C79" w:rsidP="00294C79">
      <w:pPr>
        <w:rPr>
          <w:b/>
        </w:rPr>
      </w:pPr>
    </w:p>
    <w:p w14:paraId="430819A8" w14:textId="77777777" w:rsidR="00671FED" w:rsidRPr="001510D8" w:rsidRDefault="00294C79" w:rsidP="00294C79">
      <w:pPr>
        <w:rPr>
          <w:rFonts w:cstheme="minorHAnsi"/>
          <w:sz w:val="20"/>
          <w:szCs w:val="20"/>
        </w:rPr>
      </w:pPr>
      <w:r w:rsidRPr="00C75823">
        <w:rPr>
          <w:b/>
          <w:sz w:val="20"/>
        </w:rPr>
        <w:lastRenderedPageBreak/>
        <w:t>There is no visible part</w:t>
      </w:r>
      <w:r>
        <w:rPr>
          <w:b/>
          <w:sz w:val="20"/>
        </w:rPr>
        <w:t>ners section on the TVP website</w:t>
      </w:r>
    </w:p>
    <w:sectPr w:rsidR="00671FED" w:rsidRPr="001510D8" w:rsidSect="00294C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B971A" w14:textId="77777777" w:rsidR="001113F2" w:rsidRDefault="001113F2" w:rsidP="00DC61D2">
      <w:r>
        <w:separator/>
      </w:r>
    </w:p>
  </w:endnote>
  <w:endnote w:type="continuationSeparator" w:id="0">
    <w:p w14:paraId="3838B337" w14:textId="77777777" w:rsidR="001113F2" w:rsidRDefault="001113F2" w:rsidP="00DC6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434D5" w14:textId="3DDDF980" w:rsidR="008B0114" w:rsidRDefault="008B011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7B965D1" wp14:editId="730EA0E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645910" cy="500380"/>
              <wp:effectExtent l="0" t="0" r="2540" b="0"/>
              <wp:wrapNone/>
              <wp:docPr id="703164596" name="Text Box 3" descr="Private: Information that contains a small amount of sensitive data which is essential to communicate with an individual but doesn’t require to be sent via secure methods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45910" cy="50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D346B5" w14:textId="6D4C59BB" w:rsidR="008B0114" w:rsidRPr="008B0114" w:rsidRDefault="008B0114" w:rsidP="008B0114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B011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Private: Information that contains a small amount of sensitive data which is essential to communicate with an individual but doesn’t require to be sent via secure methods.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B965D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Private: Information that contains a small amount of sensitive data which is essential to communicate with an individual but doesn’t require to be sent via secure methods." style="position:absolute;margin-left:0;margin-top:0;width:523.3pt;height:39.4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DD346B5" w14:textId="6D4C59BB" w:rsidR="008B0114" w:rsidRPr="008B0114" w:rsidRDefault="008B0114" w:rsidP="008B0114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8B011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Private: Information that contains a small amount of sensitive data which is essential to communicate with an individual but doesn’t require to be sent via secure methods.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AB0CD" w14:textId="6E4ADA92" w:rsidR="008B0114" w:rsidRDefault="008B011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8B012DE" wp14:editId="183E859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645910" cy="500380"/>
              <wp:effectExtent l="0" t="0" r="2540" b="0"/>
              <wp:wrapNone/>
              <wp:docPr id="974014475" name="Text Box 4" descr="Private: Information that contains a small amount of sensitive data which is essential to communicate with an individual but doesn’t require to be sent via secure methods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45910" cy="50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CF4E94" w14:textId="0C0661E1" w:rsidR="008B0114" w:rsidRPr="008B0114" w:rsidRDefault="008B0114" w:rsidP="008B0114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B011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Private: Information that contains a small amount of sensitive data which is essential to communicate with an individual but doesn’t require to be sent via secure methods.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B012D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Private: Information that contains a small amount of sensitive data which is essential to communicate with an individual but doesn’t require to be sent via secure methods." style="position:absolute;margin-left:0;margin-top:0;width:523.3pt;height:39.4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60CF4E94" w14:textId="0C0661E1" w:rsidR="008B0114" w:rsidRPr="008B0114" w:rsidRDefault="008B0114" w:rsidP="008B0114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8B011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Private: Information that contains a small amount of sensitive data which is essential to communicate with an individual but doesn’t require to be sent via secure methods.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D8CE1" w14:textId="779173A4" w:rsidR="008B0114" w:rsidRDefault="008B011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20E4368" wp14:editId="1F02FB3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645910" cy="500380"/>
              <wp:effectExtent l="0" t="0" r="2540" b="0"/>
              <wp:wrapNone/>
              <wp:docPr id="1461424575" name="Text Box 2" descr="Private: Information that contains a small amount of sensitive data which is essential to communicate with an individual but doesn’t require to be sent via secure methods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45910" cy="50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7DEC22" w14:textId="20D8B90F" w:rsidR="008B0114" w:rsidRPr="008B0114" w:rsidRDefault="008B0114" w:rsidP="008B0114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B011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Private: Information that contains a small amount of sensitive data which is essential to communicate with an individual but doesn’t require to be sent via secure methods.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0E436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Private: Information that contains a small amount of sensitive data which is essential to communicate with an individual but doesn’t require to be sent via secure methods." style="position:absolute;margin-left:0;margin-top:0;width:523.3pt;height:39.4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537DEC22" w14:textId="20D8B90F" w:rsidR="008B0114" w:rsidRPr="008B0114" w:rsidRDefault="008B0114" w:rsidP="008B0114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8B011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Private: Information that contains a small amount of sensitive data which is essential to communicate with an individual but doesn’t require to be sent via secure methods.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50AB8" w14:textId="77777777" w:rsidR="001113F2" w:rsidRDefault="001113F2" w:rsidP="00DC61D2">
      <w:r>
        <w:separator/>
      </w:r>
    </w:p>
  </w:footnote>
  <w:footnote w:type="continuationSeparator" w:id="0">
    <w:p w14:paraId="6EB1FAE8" w14:textId="77777777" w:rsidR="001113F2" w:rsidRDefault="001113F2" w:rsidP="00DC6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B0A9B" w14:textId="77777777" w:rsidR="00294C79" w:rsidRDefault="003547E4">
    <w:pPr>
      <w:pStyle w:val="Header"/>
    </w:pPr>
    <w:r>
      <w:rPr>
        <w:noProof/>
        <w:lang w:eastAsia="en-GB"/>
      </w:rPr>
      <w:pict w14:anchorId="6CA06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97532" o:spid="_x0000_s2050" type="#_x0000_t75" style="position:absolute;margin-left:0;margin-top:0;width:768pt;height:768pt;z-index:-251657216;mso-position-horizontal:center;mso-position-horizontal-relative:margin;mso-position-vertical:center;mso-position-vertical-relative:margin" o:allowincell="f">
          <v:imagedata r:id="rId1" o:title="ChatGPT Image Jul 8, 2025, 04_34_30 P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F5BEF" w14:textId="77777777" w:rsidR="00294C79" w:rsidRDefault="003547E4">
    <w:pPr>
      <w:pStyle w:val="Header"/>
    </w:pPr>
    <w:r>
      <w:rPr>
        <w:noProof/>
        <w:lang w:eastAsia="en-GB"/>
      </w:rPr>
      <w:pict w14:anchorId="61618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97533" o:spid="_x0000_s2051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ChatGPT Image Jul 8, 2025, 04_34_30 P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CDEB1" w14:textId="77777777" w:rsidR="00294C79" w:rsidRDefault="003547E4">
    <w:pPr>
      <w:pStyle w:val="Header"/>
    </w:pPr>
    <w:r>
      <w:rPr>
        <w:noProof/>
        <w:lang w:eastAsia="en-GB"/>
      </w:rPr>
      <w:pict w14:anchorId="758FA5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97531" o:spid="_x0000_s2049" type="#_x0000_t75" style="position:absolute;margin-left:0;margin-top:0;width:768pt;height:768pt;z-index:-251658240;mso-position-horizontal:center;mso-position-horizontal-relative:margin;mso-position-vertical:center;mso-position-vertical-relative:margin" o:allowincell="f">
          <v:imagedata r:id="rId1" o:title="ChatGPT Image Jul 8, 2025, 04_34_30 P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7A6386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597 Worker Shrugging Stock Vectors and Vector Art | Shutterstock" style="width:1125pt;height:1200pt;flip:x;visibility:visible;mso-wrap-style:square" o:bullet="t">
        <v:imagedata r:id="rId1" o:title="597 Worker Shrugging Stock Vectors and Vector Art | Shutterstock" croptop="16270f" cropbottom="20129f" cropleft="12272f" cropright="11221f"/>
      </v:shape>
    </w:pict>
  </w:numPicBullet>
  <w:abstractNum w:abstractNumId="0" w15:restartNumberingAfterBreak="0">
    <w:nsid w:val="1397397F"/>
    <w:multiLevelType w:val="hybridMultilevel"/>
    <w:tmpl w:val="4448E8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3DF"/>
    <w:multiLevelType w:val="hybridMultilevel"/>
    <w:tmpl w:val="6E2E41CC"/>
    <w:lvl w:ilvl="0" w:tplc="C46C0BDA">
      <w:start w:val="2"/>
      <w:numFmt w:val="bullet"/>
      <w:lvlText w:val="-"/>
      <w:lvlJc w:val="left"/>
      <w:pPr>
        <w:ind w:left="1080" w:hanging="360"/>
      </w:pPr>
      <w:rPr>
        <w:rFonts w:ascii="Open Sans" w:eastAsia="Times New Roman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E11F2"/>
    <w:multiLevelType w:val="hybridMultilevel"/>
    <w:tmpl w:val="6700CB4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A71C6"/>
    <w:multiLevelType w:val="hybridMultilevel"/>
    <w:tmpl w:val="C200F38E"/>
    <w:lvl w:ilvl="0" w:tplc="C57CCEA2">
      <w:numFmt w:val="bullet"/>
      <w:lvlText w:val="-"/>
      <w:lvlJc w:val="left"/>
      <w:pPr>
        <w:ind w:left="408" w:hanging="360"/>
      </w:pPr>
      <w:rPr>
        <w:rFonts w:ascii="Open Sans" w:eastAsia="Times New Roman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250A2B8B"/>
    <w:multiLevelType w:val="hybridMultilevel"/>
    <w:tmpl w:val="138437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046E5"/>
    <w:multiLevelType w:val="hybridMultilevel"/>
    <w:tmpl w:val="EE6082D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1A715E"/>
    <w:multiLevelType w:val="hybridMultilevel"/>
    <w:tmpl w:val="D8885BE0"/>
    <w:lvl w:ilvl="0" w:tplc="9934CEF6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76626"/>
    <w:multiLevelType w:val="hybridMultilevel"/>
    <w:tmpl w:val="B8A2A770"/>
    <w:lvl w:ilvl="0" w:tplc="D0607660">
      <w:start w:val="2"/>
      <w:numFmt w:val="bullet"/>
      <w:lvlText w:val="-"/>
      <w:lvlJc w:val="left"/>
      <w:pPr>
        <w:ind w:left="1080" w:hanging="360"/>
      </w:pPr>
      <w:rPr>
        <w:rFonts w:ascii="Open Sans" w:eastAsia="Times New Roman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0A1A21"/>
    <w:multiLevelType w:val="hybridMultilevel"/>
    <w:tmpl w:val="138437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17561"/>
    <w:multiLevelType w:val="hybridMultilevel"/>
    <w:tmpl w:val="D58016C4"/>
    <w:lvl w:ilvl="0" w:tplc="A78C18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5A1B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D805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84C0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5649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470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7C6E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665A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F2C2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45D420D"/>
    <w:multiLevelType w:val="hybridMultilevel"/>
    <w:tmpl w:val="02E4456A"/>
    <w:lvl w:ilvl="0" w:tplc="C46C0BDA">
      <w:start w:val="2"/>
      <w:numFmt w:val="bullet"/>
      <w:lvlText w:val="-"/>
      <w:lvlJc w:val="left"/>
      <w:pPr>
        <w:ind w:left="1080" w:hanging="360"/>
      </w:pPr>
      <w:rPr>
        <w:rFonts w:ascii="Open Sans" w:eastAsia="Times New Roman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8D81AB8"/>
    <w:multiLevelType w:val="hybridMultilevel"/>
    <w:tmpl w:val="83385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D84FBC"/>
    <w:multiLevelType w:val="hybridMultilevel"/>
    <w:tmpl w:val="5CBE3C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BE3477"/>
    <w:multiLevelType w:val="hybridMultilevel"/>
    <w:tmpl w:val="103C3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5372F5"/>
    <w:multiLevelType w:val="hybridMultilevel"/>
    <w:tmpl w:val="05169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54CDE"/>
    <w:multiLevelType w:val="hybridMultilevel"/>
    <w:tmpl w:val="6B668CBA"/>
    <w:lvl w:ilvl="0" w:tplc="9934CEF6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E76CFB"/>
    <w:multiLevelType w:val="hybridMultilevel"/>
    <w:tmpl w:val="F8CC7680"/>
    <w:lvl w:ilvl="0" w:tplc="10B088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B8446B8"/>
    <w:multiLevelType w:val="hybridMultilevel"/>
    <w:tmpl w:val="6E42451E"/>
    <w:lvl w:ilvl="0" w:tplc="FAE6F786">
      <w:numFmt w:val="bullet"/>
      <w:lvlText w:val="-"/>
      <w:lvlJc w:val="left"/>
      <w:pPr>
        <w:ind w:left="408" w:hanging="360"/>
      </w:pPr>
      <w:rPr>
        <w:rFonts w:ascii="Open Sans" w:eastAsia="Times New Roman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1571959195">
    <w:abstractNumId w:val="3"/>
  </w:num>
  <w:num w:numId="2" w16cid:durableId="188104603">
    <w:abstractNumId w:val="17"/>
  </w:num>
  <w:num w:numId="3" w16cid:durableId="1873301977">
    <w:abstractNumId w:val="11"/>
  </w:num>
  <w:num w:numId="4" w16cid:durableId="942613408">
    <w:abstractNumId w:val="15"/>
  </w:num>
  <w:num w:numId="5" w16cid:durableId="1446733197">
    <w:abstractNumId w:val="6"/>
  </w:num>
  <w:num w:numId="6" w16cid:durableId="2049337242">
    <w:abstractNumId w:val="16"/>
  </w:num>
  <w:num w:numId="7" w16cid:durableId="1469543181">
    <w:abstractNumId w:val="2"/>
  </w:num>
  <w:num w:numId="8" w16cid:durableId="1108311971">
    <w:abstractNumId w:val="8"/>
  </w:num>
  <w:num w:numId="9" w16cid:durableId="1692948792">
    <w:abstractNumId w:val="5"/>
  </w:num>
  <w:num w:numId="10" w16cid:durableId="1577936599">
    <w:abstractNumId w:val="4"/>
  </w:num>
  <w:num w:numId="11" w16cid:durableId="1724257683">
    <w:abstractNumId w:val="7"/>
  </w:num>
  <w:num w:numId="12" w16cid:durableId="1237323958">
    <w:abstractNumId w:val="14"/>
  </w:num>
  <w:num w:numId="13" w16cid:durableId="576019659">
    <w:abstractNumId w:val="13"/>
  </w:num>
  <w:num w:numId="14" w16cid:durableId="4940988">
    <w:abstractNumId w:val="10"/>
  </w:num>
  <w:num w:numId="15" w16cid:durableId="383989802">
    <w:abstractNumId w:val="1"/>
  </w:num>
  <w:num w:numId="16" w16cid:durableId="1025012125">
    <w:abstractNumId w:val="12"/>
  </w:num>
  <w:num w:numId="17" w16cid:durableId="673651067">
    <w:abstractNumId w:val="0"/>
  </w:num>
  <w:num w:numId="18" w16cid:durableId="7717783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16B"/>
    <w:rsid w:val="000176E5"/>
    <w:rsid w:val="00020B19"/>
    <w:rsid w:val="000479DB"/>
    <w:rsid w:val="00060830"/>
    <w:rsid w:val="00063702"/>
    <w:rsid w:val="00075BF5"/>
    <w:rsid w:val="000C341C"/>
    <w:rsid w:val="001113F2"/>
    <w:rsid w:val="00120C3D"/>
    <w:rsid w:val="001241F6"/>
    <w:rsid w:val="0015089D"/>
    <w:rsid w:val="001510D8"/>
    <w:rsid w:val="001C4489"/>
    <w:rsid w:val="00210221"/>
    <w:rsid w:val="0022116B"/>
    <w:rsid w:val="00294C79"/>
    <w:rsid w:val="002A47E2"/>
    <w:rsid w:val="002C570F"/>
    <w:rsid w:val="002D38BB"/>
    <w:rsid w:val="002E1BFD"/>
    <w:rsid w:val="002E71A3"/>
    <w:rsid w:val="002F6102"/>
    <w:rsid w:val="0032410F"/>
    <w:rsid w:val="0035610C"/>
    <w:rsid w:val="00356A1A"/>
    <w:rsid w:val="00357FE4"/>
    <w:rsid w:val="0036493C"/>
    <w:rsid w:val="00364BB9"/>
    <w:rsid w:val="003A03EA"/>
    <w:rsid w:val="003C5051"/>
    <w:rsid w:val="00436216"/>
    <w:rsid w:val="004C60A7"/>
    <w:rsid w:val="005005F8"/>
    <w:rsid w:val="00503DE4"/>
    <w:rsid w:val="00535203"/>
    <w:rsid w:val="005518AF"/>
    <w:rsid w:val="005919D4"/>
    <w:rsid w:val="005C0375"/>
    <w:rsid w:val="005C18E4"/>
    <w:rsid w:val="005D2825"/>
    <w:rsid w:val="005E6B74"/>
    <w:rsid w:val="005F45AD"/>
    <w:rsid w:val="006368F0"/>
    <w:rsid w:val="00671FED"/>
    <w:rsid w:val="00695DE1"/>
    <w:rsid w:val="006E66E0"/>
    <w:rsid w:val="006E6DB8"/>
    <w:rsid w:val="0071619C"/>
    <w:rsid w:val="00720B74"/>
    <w:rsid w:val="00776AC0"/>
    <w:rsid w:val="007A641B"/>
    <w:rsid w:val="007E142E"/>
    <w:rsid w:val="0081762A"/>
    <w:rsid w:val="0084275E"/>
    <w:rsid w:val="0086495B"/>
    <w:rsid w:val="008654EC"/>
    <w:rsid w:val="00876082"/>
    <w:rsid w:val="0087662C"/>
    <w:rsid w:val="00887595"/>
    <w:rsid w:val="00887FB3"/>
    <w:rsid w:val="008A7093"/>
    <w:rsid w:val="008B0114"/>
    <w:rsid w:val="008B104F"/>
    <w:rsid w:val="008C2170"/>
    <w:rsid w:val="008D2028"/>
    <w:rsid w:val="008D2AE3"/>
    <w:rsid w:val="009355AD"/>
    <w:rsid w:val="009E2B39"/>
    <w:rsid w:val="00A11236"/>
    <w:rsid w:val="00A751BD"/>
    <w:rsid w:val="00AB5F6B"/>
    <w:rsid w:val="00B108F9"/>
    <w:rsid w:val="00B13016"/>
    <w:rsid w:val="00B227BD"/>
    <w:rsid w:val="00B55D30"/>
    <w:rsid w:val="00B73A90"/>
    <w:rsid w:val="00B80A9D"/>
    <w:rsid w:val="00BD0B3C"/>
    <w:rsid w:val="00BD78A3"/>
    <w:rsid w:val="00C1577E"/>
    <w:rsid w:val="00C22793"/>
    <w:rsid w:val="00C34F9F"/>
    <w:rsid w:val="00C47AE6"/>
    <w:rsid w:val="00C705E4"/>
    <w:rsid w:val="00C731D5"/>
    <w:rsid w:val="00C75823"/>
    <w:rsid w:val="00CE7E3F"/>
    <w:rsid w:val="00CF6AED"/>
    <w:rsid w:val="00D264D9"/>
    <w:rsid w:val="00D27FCE"/>
    <w:rsid w:val="00D53865"/>
    <w:rsid w:val="00D56207"/>
    <w:rsid w:val="00D60656"/>
    <w:rsid w:val="00D77F48"/>
    <w:rsid w:val="00DC356F"/>
    <w:rsid w:val="00DC61D2"/>
    <w:rsid w:val="00DF3349"/>
    <w:rsid w:val="00DF679D"/>
    <w:rsid w:val="00E22CC6"/>
    <w:rsid w:val="00E70AF8"/>
    <w:rsid w:val="00EA1B67"/>
    <w:rsid w:val="00EC13B4"/>
    <w:rsid w:val="00F726ED"/>
    <w:rsid w:val="00F80305"/>
    <w:rsid w:val="012A861A"/>
    <w:rsid w:val="038A44E9"/>
    <w:rsid w:val="03AF9761"/>
    <w:rsid w:val="03D6B6E5"/>
    <w:rsid w:val="05D0F332"/>
    <w:rsid w:val="06687049"/>
    <w:rsid w:val="06A19D6D"/>
    <w:rsid w:val="07688768"/>
    <w:rsid w:val="079F9E4F"/>
    <w:rsid w:val="0AB80A2B"/>
    <w:rsid w:val="0C63244D"/>
    <w:rsid w:val="0DD6A151"/>
    <w:rsid w:val="0EBABA41"/>
    <w:rsid w:val="0EDEF36F"/>
    <w:rsid w:val="13AA3B04"/>
    <w:rsid w:val="13EE6AEA"/>
    <w:rsid w:val="13F3A234"/>
    <w:rsid w:val="14B62B4A"/>
    <w:rsid w:val="15D025F7"/>
    <w:rsid w:val="16EFB6B5"/>
    <w:rsid w:val="18659D16"/>
    <w:rsid w:val="18A57265"/>
    <w:rsid w:val="1937BFDB"/>
    <w:rsid w:val="194D6919"/>
    <w:rsid w:val="19B7FF1F"/>
    <w:rsid w:val="19D401A9"/>
    <w:rsid w:val="19D768FA"/>
    <w:rsid w:val="1ABE3A95"/>
    <w:rsid w:val="1C02984C"/>
    <w:rsid w:val="1E4238C0"/>
    <w:rsid w:val="20488FBA"/>
    <w:rsid w:val="224335D6"/>
    <w:rsid w:val="226D1728"/>
    <w:rsid w:val="23BE24DD"/>
    <w:rsid w:val="23FCB9A5"/>
    <w:rsid w:val="2AD337E9"/>
    <w:rsid w:val="2AE762AF"/>
    <w:rsid w:val="2B2BDA62"/>
    <w:rsid w:val="2B512812"/>
    <w:rsid w:val="2E7D76D3"/>
    <w:rsid w:val="2ED950AE"/>
    <w:rsid w:val="2F62D65E"/>
    <w:rsid w:val="30889C86"/>
    <w:rsid w:val="30C912AE"/>
    <w:rsid w:val="31383EEE"/>
    <w:rsid w:val="3172AE26"/>
    <w:rsid w:val="32C48101"/>
    <w:rsid w:val="33179326"/>
    <w:rsid w:val="33D6F4F4"/>
    <w:rsid w:val="33F5097F"/>
    <w:rsid w:val="349FDCDB"/>
    <w:rsid w:val="35A26E50"/>
    <w:rsid w:val="35CB6AE3"/>
    <w:rsid w:val="385234BD"/>
    <w:rsid w:val="3B947E35"/>
    <w:rsid w:val="3B98B4B1"/>
    <w:rsid w:val="3C01E65F"/>
    <w:rsid w:val="3C42DEC1"/>
    <w:rsid w:val="41D53FCE"/>
    <w:rsid w:val="42A9160E"/>
    <w:rsid w:val="454EE608"/>
    <w:rsid w:val="46A4923F"/>
    <w:rsid w:val="47F37BA9"/>
    <w:rsid w:val="486DBEB6"/>
    <w:rsid w:val="4896215A"/>
    <w:rsid w:val="498A5C84"/>
    <w:rsid w:val="4C9E1392"/>
    <w:rsid w:val="4D9194C2"/>
    <w:rsid w:val="4E7747F3"/>
    <w:rsid w:val="4E88D198"/>
    <w:rsid w:val="4F02E100"/>
    <w:rsid w:val="4F649596"/>
    <w:rsid w:val="52A976B6"/>
    <w:rsid w:val="52AD9697"/>
    <w:rsid w:val="52E56EDB"/>
    <w:rsid w:val="5344495C"/>
    <w:rsid w:val="53C965A7"/>
    <w:rsid w:val="53F89E1E"/>
    <w:rsid w:val="5527A04B"/>
    <w:rsid w:val="55F048FD"/>
    <w:rsid w:val="563CA386"/>
    <w:rsid w:val="5655A8DA"/>
    <w:rsid w:val="5DE3DFBD"/>
    <w:rsid w:val="5E76D249"/>
    <w:rsid w:val="5EDB9FCD"/>
    <w:rsid w:val="60AF682A"/>
    <w:rsid w:val="60F65957"/>
    <w:rsid w:val="6188D21F"/>
    <w:rsid w:val="62E89997"/>
    <w:rsid w:val="63673906"/>
    <w:rsid w:val="67B50847"/>
    <w:rsid w:val="6BB5FE33"/>
    <w:rsid w:val="6BD6917F"/>
    <w:rsid w:val="6DFD49DF"/>
    <w:rsid w:val="6E6CC0F2"/>
    <w:rsid w:val="714E2A29"/>
    <w:rsid w:val="71D038E2"/>
    <w:rsid w:val="72DC2E07"/>
    <w:rsid w:val="73C69DF5"/>
    <w:rsid w:val="7446791F"/>
    <w:rsid w:val="745D6018"/>
    <w:rsid w:val="7640F5F2"/>
    <w:rsid w:val="7899BC91"/>
    <w:rsid w:val="7908217F"/>
    <w:rsid w:val="79F417D0"/>
    <w:rsid w:val="7A436647"/>
    <w:rsid w:val="7BE3CB86"/>
    <w:rsid w:val="7BE5ECD5"/>
    <w:rsid w:val="7BF0CE43"/>
    <w:rsid w:val="7D925E5B"/>
    <w:rsid w:val="7DD1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29D7A36"/>
  <w15:chartTrackingRefBased/>
  <w15:docId w15:val="{F8BCF743-D037-4DC9-B414-61602B6DA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823"/>
  </w:style>
  <w:style w:type="paragraph" w:styleId="Heading1">
    <w:name w:val="heading 1"/>
    <w:basedOn w:val="Normal"/>
    <w:next w:val="Normal"/>
    <w:link w:val="Heading1Char"/>
    <w:uiPriority w:val="9"/>
    <w:qFormat/>
    <w:rsid w:val="0087608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608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608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60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608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608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608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608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608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6082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7608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608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608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608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608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608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608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608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608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7608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7608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608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7608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76082"/>
    <w:rPr>
      <w:b/>
      <w:bCs/>
    </w:rPr>
  </w:style>
  <w:style w:type="character" w:styleId="Emphasis">
    <w:name w:val="Emphasis"/>
    <w:basedOn w:val="DefaultParagraphFont"/>
    <w:uiPriority w:val="20"/>
    <w:qFormat/>
    <w:rsid w:val="0087608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76082"/>
    <w:rPr>
      <w:szCs w:val="32"/>
    </w:rPr>
  </w:style>
  <w:style w:type="paragraph" w:styleId="ListParagraph">
    <w:name w:val="List Paragraph"/>
    <w:basedOn w:val="Normal"/>
    <w:uiPriority w:val="34"/>
    <w:qFormat/>
    <w:rsid w:val="0087608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7608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7608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608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6082"/>
    <w:rPr>
      <w:b/>
      <w:i/>
      <w:sz w:val="24"/>
    </w:rPr>
  </w:style>
  <w:style w:type="character" w:styleId="SubtleEmphasis">
    <w:name w:val="Subtle Emphasis"/>
    <w:uiPriority w:val="19"/>
    <w:qFormat/>
    <w:rsid w:val="00876082"/>
    <w:rPr>
      <w:i/>
      <w:color w:val="5F5F5F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7608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7608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7608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7608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608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0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84275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4C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C79"/>
  </w:style>
  <w:style w:type="paragraph" w:styleId="Footer">
    <w:name w:val="footer"/>
    <w:basedOn w:val="Normal"/>
    <w:link w:val="FooterChar"/>
    <w:uiPriority w:val="99"/>
    <w:unhideWhenUsed/>
    <w:rsid w:val="00294C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6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amesvalley.police.uk/partners/partner-services/community-partner-intelligence/v2/share-community-partnership-intelligence/share-community-partnership-intelligence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2841\AppData\Roaming\Microsoft\Templates\TVP%20A4%20Letterhead%20April%202024.dotx" TargetMode="External"/></Relationships>
</file>

<file path=word/theme/theme1.xml><?xml version="1.0" encoding="utf-8"?>
<a:theme xmlns:a="http://schemas.openxmlformats.org/drawingml/2006/main" name="Office Theme">
  <a:themeElements>
    <a:clrScheme name="Thames Valley Police Colours">
      <a:dk1>
        <a:srgbClr val="080808"/>
      </a:dk1>
      <a:lt1>
        <a:sysClr val="window" lastClr="FFFFFF"/>
      </a:lt1>
      <a:dk2>
        <a:srgbClr val="211FB4"/>
      </a:dk2>
      <a:lt2>
        <a:srgbClr val="FFFFFF"/>
      </a:lt2>
      <a:accent1>
        <a:srgbClr val="211FB4"/>
      </a:accent1>
      <a:accent2>
        <a:srgbClr val="1E1A37"/>
      </a:accent2>
      <a:accent3>
        <a:srgbClr val="509F33"/>
      </a:accent3>
      <a:accent4>
        <a:srgbClr val="28D2D1"/>
      </a:accent4>
      <a:accent5>
        <a:srgbClr val="7030A0"/>
      </a:accent5>
      <a:accent6>
        <a:srgbClr val="BBDDF6"/>
      </a:accent6>
      <a:hlink>
        <a:srgbClr val="6022A6"/>
      </a:hlink>
      <a:folHlink>
        <a:srgbClr val="28D2D1"/>
      </a:folHlink>
    </a:clrScheme>
    <a:fontScheme name="TVP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0675CC3A39544993FCEEE1B287A66F" ma:contentTypeVersion="18" ma:contentTypeDescription="Create a new document." ma:contentTypeScope="" ma:versionID="ac5f15412faadafa30cc1dd385c53548">
  <xsd:schema xmlns:xsd="http://www.w3.org/2001/XMLSchema" xmlns:xs="http://www.w3.org/2001/XMLSchema" xmlns:p="http://schemas.microsoft.com/office/2006/metadata/properties" xmlns:ns3="b621597b-e49e-469a-bb48-fadffc85d786" xmlns:ns4="4b147346-5468-4092-906c-cbca9c6f99ce" targetNamespace="http://schemas.microsoft.com/office/2006/metadata/properties" ma:root="true" ma:fieldsID="7dd227bac99687f911b3ad7b19cb2ee8" ns3:_="" ns4:_="">
    <xsd:import namespace="b621597b-e49e-469a-bb48-fadffc85d786"/>
    <xsd:import namespace="4b147346-5468-4092-906c-cbca9c6f99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_activity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ServiceSystemTags" minOccurs="0"/>
                <xsd:element ref="ns4:MediaServiceSearchProperties" minOccurs="0"/>
                <xsd:element ref="ns4:MediaServiceOCR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1597b-e49e-469a-bb48-fadffc85d7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47346-5468-4092-906c-cbca9c6f99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621597b-e49e-469a-bb48-fadffc85d786">
      <UserInfo>
        <DisplayName>Pedari, Dorsa (C6662)</DisplayName>
        <AccountId>8153</AccountId>
        <AccountType/>
      </UserInfo>
    </SharedWithUsers>
    <_activity xmlns="4b147346-5468-4092-906c-cbca9c6f99c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8D3000-FE50-461B-A392-BDC1723295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F5871F-177D-4CD5-8733-B39564C800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21597b-e49e-469a-bb48-fadffc85d786"/>
    <ds:schemaRef ds:uri="4b147346-5468-4092-906c-cbca9c6f99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47C1D7-52EE-4B49-B68B-1C13F5B5CBA1}">
  <ds:schemaRefs>
    <ds:schemaRef ds:uri="http://purl.org/dc/terms/"/>
    <ds:schemaRef ds:uri="b621597b-e49e-469a-bb48-fadffc85d786"/>
    <ds:schemaRef ds:uri="http://schemas.microsoft.com/office/2006/documentManagement/types"/>
    <ds:schemaRef ds:uri="4b147346-5468-4092-906c-cbca9c6f99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CF50CE9-5E8D-41A8-A561-25DEA5B0D3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TVP A4 Letterhead April 2024</Template>
  <TotalTime>1</TotalTime>
  <Pages>2</Pages>
  <Words>158</Words>
  <Characters>798</Characters>
  <Application>Microsoft Office Word</Application>
  <DocSecurity>0</DocSecurity>
  <Lines>39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SERIP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Gregory, Laura (P6019)</dc:creator>
  <cp:keywords/>
  <dc:description/>
  <cp:lastModifiedBy>Sarah Isaac</cp:lastModifiedBy>
  <cp:revision>2</cp:revision>
  <cp:lastPrinted>2025-03-18T12:37:00Z</cp:lastPrinted>
  <dcterms:created xsi:type="dcterms:W3CDTF">2025-10-22T08:43:00Z</dcterms:created>
  <dcterms:modified xsi:type="dcterms:W3CDTF">2025-10-22T08:43:00Z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0x0101000E0675CC3A39544993FCEEE1B287A66F</vt:lpwstr>
  </property>
  <property fmtid="{D5CDD505-2E9C-101B-9397-08002B2CF9AE}" pid="3" name="ForceDepartment">
    <vt:lpwstr>4;#Not Configured|90a4fcf1-3187-4dd1-9db6-ba3873586959</vt:lpwstr>
  </property>
  <property fmtid="{D5CDD505-2E9C-101B-9397-08002B2CF9AE}" pid="4" name="_dlc_DocIdItemGuid">
    <vt:lpwstr>8d70570c-ba6f-4853-9056-cf0249b065d6</vt:lpwstr>
  </property>
  <property fmtid="{D5CDD505-2E9C-101B-9397-08002B2CF9AE}" pid="5" name="MediaServiceImageTags">
    <vt:lpwstr/>
  </property>
  <property fmtid="{D5CDD505-2E9C-101B-9397-08002B2CF9AE}" pid="6" name="ForceTagsTV">
    <vt:lpwstr/>
  </property>
  <property fmtid="{D5CDD505-2E9C-101B-9397-08002B2CF9AE}" pid="7" name="eb3bc5ac339f404bbb625ecf4e29bb8b">
    <vt:lpwstr/>
  </property>
  <property fmtid="{D5CDD505-2E9C-101B-9397-08002B2CF9AE}" pid="8" name="ForceRecCategory">
    <vt:lpwstr/>
  </property>
  <property fmtid="{D5CDD505-2E9C-101B-9397-08002B2CF9AE}" pid="9" name="ClassificationContentMarkingFooterShapeIds">
    <vt:lpwstr>571b91bf,29e970b4,3a0e480b</vt:lpwstr>
  </property>
  <property fmtid="{D5CDD505-2E9C-101B-9397-08002B2CF9AE}" pid="10" name="ClassificationContentMarkingFooterFontProps">
    <vt:lpwstr>#000000,10,Aptos</vt:lpwstr>
  </property>
  <property fmtid="{D5CDD505-2E9C-101B-9397-08002B2CF9AE}" pid="11" name="ClassificationContentMarkingFooterText">
    <vt:lpwstr>Private: Information that contains a small amount of sensitive data which is essential to communicate with an individual but doesn’t require to be sent via secure methods.</vt:lpwstr>
  </property>
  <property fmtid="{D5CDD505-2E9C-101B-9397-08002B2CF9AE}" pid="12" name="MSIP_Label_2b28a9a6-133a-4796-ad7d-6b90f7583680_Enabled">
    <vt:lpwstr>true</vt:lpwstr>
  </property>
  <property fmtid="{D5CDD505-2E9C-101B-9397-08002B2CF9AE}" pid="13" name="MSIP_Label_2b28a9a6-133a-4796-ad7d-6b90f7583680_SetDate">
    <vt:lpwstr>2025-10-22T08:42:43Z</vt:lpwstr>
  </property>
  <property fmtid="{D5CDD505-2E9C-101B-9397-08002B2CF9AE}" pid="14" name="MSIP_Label_2b28a9a6-133a-4796-ad7d-6b90f7583680_Method">
    <vt:lpwstr>Standard</vt:lpwstr>
  </property>
  <property fmtid="{D5CDD505-2E9C-101B-9397-08002B2CF9AE}" pid="15" name="MSIP_Label_2b28a9a6-133a-4796-ad7d-6b90f7583680_Name">
    <vt:lpwstr>Private</vt:lpwstr>
  </property>
  <property fmtid="{D5CDD505-2E9C-101B-9397-08002B2CF9AE}" pid="16" name="MSIP_Label_2b28a9a6-133a-4796-ad7d-6b90f7583680_SiteId">
    <vt:lpwstr>996ee15c-0b3e-4a6f-8e65-120a9a51821a</vt:lpwstr>
  </property>
  <property fmtid="{D5CDD505-2E9C-101B-9397-08002B2CF9AE}" pid="17" name="MSIP_Label_2b28a9a6-133a-4796-ad7d-6b90f7583680_ActionId">
    <vt:lpwstr>726c4b23-7d6b-4fd5-9047-29974b681925</vt:lpwstr>
  </property>
  <property fmtid="{D5CDD505-2E9C-101B-9397-08002B2CF9AE}" pid="18" name="MSIP_Label_2b28a9a6-133a-4796-ad7d-6b90f7583680_ContentBits">
    <vt:lpwstr>2</vt:lpwstr>
  </property>
  <property fmtid="{D5CDD505-2E9C-101B-9397-08002B2CF9AE}" pid="19" name="MSIP_Label_2b28a9a6-133a-4796-ad7d-6b90f7583680_Tag">
    <vt:lpwstr>10, 3, 0, 1</vt:lpwstr>
  </property>
</Properties>
</file>